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494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06"/>
      </w:tblGrid>
      <w:tr w:rsidR="000172E5" w:rsidRPr="00637200" w14:paraId="666516A6" w14:textId="77777777" w:rsidTr="00E25DF5">
        <w:tc>
          <w:tcPr>
            <w:tcW w:w="5000" w:type="pct"/>
            <w:shd w:val="clear" w:color="auto" w:fill="731F1C" w:themeFill="accent5"/>
            <w:vAlign w:val="bottom"/>
          </w:tcPr>
          <w:p w14:paraId="20FEB4A6" w14:textId="162F2296" w:rsidR="000172E5" w:rsidRPr="00637200" w:rsidRDefault="007F6AF2" w:rsidP="00F27169">
            <w:pPr>
              <w:pStyle w:val="Nadpis1"/>
              <w:jc w:val="center"/>
            </w:pPr>
            <w:r>
              <w:t>P</w:t>
            </w:r>
            <w:r w:rsidR="00A018D4">
              <w:t>řihláška k notářské zkoušce</w:t>
            </w:r>
          </w:p>
        </w:tc>
      </w:tr>
    </w:tbl>
    <w:p w14:paraId="6D2B5B68" w14:textId="1B87B49F" w:rsidR="00350E9F" w:rsidRPr="007948FF" w:rsidRDefault="00E31793" w:rsidP="00350E9F">
      <w:pPr>
        <w:tabs>
          <w:tab w:val="left" w:pos="163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4646F4">
        <w:rPr>
          <w:rFonts w:ascii="Arial" w:hAnsi="Arial" w:cs="Arial"/>
          <w:sz w:val="22"/>
          <w:szCs w:val="22"/>
        </w:rPr>
        <w:t xml:space="preserve"> </w:t>
      </w:r>
    </w:p>
    <w:tbl>
      <w:tblPr>
        <w:tblStyle w:val="Mkatabulky"/>
        <w:tblW w:w="84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0"/>
        <w:gridCol w:w="6160"/>
        <w:gridCol w:w="6160"/>
      </w:tblGrid>
      <w:tr w:rsidR="007948FF" w:rsidRPr="007948FF" w14:paraId="578673C3" w14:textId="77777777" w:rsidTr="007F3A1A">
        <w:trPr>
          <w:gridAfter w:val="1"/>
          <w:wAfter w:w="2048" w:type="pct"/>
          <w:trHeight w:val="724"/>
        </w:trPr>
        <w:tc>
          <w:tcPr>
            <w:tcW w:w="904" w:type="pct"/>
            <w:vAlign w:val="bottom"/>
            <w:hideMark/>
          </w:tcPr>
          <w:p w14:paraId="15D114A1" w14:textId="2069F4EA" w:rsidR="007948FF" w:rsidRPr="007948FF" w:rsidRDefault="00FE7145">
            <w:pPr>
              <w:pStyle w:val="Normlnodsazen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Já, níže podepsan</w:t>
            </w:r>
            <w:r w:rsidR="0034266D">
              <w:rPr>
                <w:rFonts w:ascii="Arial" w:hAnsi="Arial" w:cs="Arial"/>
                <w:sz w:val="22"/>
                <w:szCs w:val="22"/>
              </w:rPr>
              <w:t>ý</w:t>
            </w:r>
            <w:r w:rsidR="005354E9">
              <w:rPr>
                <w:rFonts w:ascii="Arial" w:hAnsi="Arial" w:cs="Arial"/>
                <w:sz w:val="22"/>
                <w:szCs w:val="22"/>
              </w:rPr>
              <w:t>/</w:t>
            </w:r>
            <w:r w:rsidR="0034266D">
              <w:rPr>
                <w:rFonts w:ascii="Arial" w:hAnsi="Arial" w:cs="Arial"/>
                <w:sz w:val="22"/>
                <w:szCs w:val="22"/>
              </w:rPr>
              <w:t>á</w:t>
            </w:r>
            <w:r w:rsidR="00FC4EC5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="007F3A1A">
              <w:rPr>
                <w:rFonts w:ascii="Arial" w:hAnsi="Arial" w:cs="Arial"/>
                <w:sz w:val="22"/>
                <w:szCs w:val="22"/>
              </w:rPr>
              <w:t>příjmení</w:t>
            </w:r>
            <w:r w:rsidR="00FC4EC5">
              <w:rPr>
                <w:rFonts w:ascii="Arial" w:hAnsi="Arial" w:cs="Arial"/>
                <w:sz w:val="22"/>
                <w:szCs w:val="22"/>
              </w:rPr>
              <w:t xml:space="preserve">, jméno, </w:t>
            </w:r>
            <w:r w:rsidR="007F3A1A">
              <w:rPr>
                <w:rFonts w:ascii="Arial" w:hAnsi="Arial" w:cs="Arial"/>
                <w:sz w:val="22"/>
                <w:szCs w:val="22"/>
              </w:rPr>
              <w:t>titul</w:t>
            </w:r>
            <w:r w:rsidR="00FC4EC5">
              <w:rPr>
                <w:rFonts w:ascii="Arial" w:hAnsi="Arial" w:cs="Arial"/>
                <w:sz w:val="22"/>
                <w:szCs w:val="22"/>
              </w:rPr>
              <w:t>)</w:t>
            </w:r>
            <w:r w:rsidR="00C43AF9">
              <w:rPr>
                <w:rFonts w:ascii="Arial" w:hAnsi="Arial" w:cs="Arial"/>
                <w:sz w:val="22"/>
                <w:szCs w:val="22"/>
              </w:rPr>
              <w:t>:</w:t>
            </w:r>
            <w:r w:rsidR="007948FF" w:rsidRPr="007948F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04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1111605" w14:textId="1B5FC9F8" w:rsidR="007948FF" w:rsidRPr="007948FF" w:rsidRDefault="007948F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948FF" w:rsidRPr="007948FF" w14:paraId="65F760C1" w14:textId="77777777" w:rsidTr="002E1AC9">
        <w:trPr>
          <w:gridAfter w:val="1"/>
          <w:wAfter w:w="2048" w:type="pct"/>
          <w:trHeight w:val="442"/>
        </w:trPr>
        <w:tc>
          <w:tcPr>
            <w:tcW w:w="904" w:type="pct"/>
            <w:vAlign w:val="bottom"/>
            <w:hideMark/>
          </w:tcPr>
          <w:p w14:paraId="5C13F7A6" w14:textId="4C41FF12" w:rsidR="007948FF" w:rsidRPr="007948FF" w:rsidRDefault="00AE08AA">
            <w:pPr>
              <w:pStyle w:val="Normlnodsazen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Datum narození</w:t>
            </w:r>
            <w:r w:rsidR="00C43AF9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20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5108628" w14:textId="77777777" w:rsidR="007948FF" w:rsidRPr="007948FF" w:rsidRDefault="007948FF" w:rsidP="002E1AC9">
            <w:pPr>
              <w:spacing w:before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0CB9" w:rsidRPr="007948FF" w14:paraId="4EF8CDE3" w14:textId="77777777" w:rsidTr="002E1AC9">
        <w:trPr>
          <w:gridAfter w:val="1"/>
          <w:wAfter w:w="2048" w:type="pct"/>
          <w:trHeight w:val="410"/>
        </w:trPr>
        <w:tc>
          <w:tcPr>
            <w:tcW w:w="904" w:type="pct"/>
            <w:vAlign w:val="bottom"/>
          </w:tcPr>
          <w:p w14:paraId="0D893E23" w14:textId="1AE32F02" w:rsidR="00DD0CB9" w:rsidRDefault="00DD0CB9">
            <w:pPr>
              <w:pStyle w:val="Normlnodsazen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Rodné číslo</w:t>
            </w:r>
            <w:r w:rsidR="00C43AF9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20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52170FF" w14:textId="77777777" w:rsidR="00DD0CB9" w:rsidRPr="007948FF" w:rsidRDefault="00DD0CB9" w:rsidP="002E1A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F3A1A" w:rsidRPr="007948FF" w14:paraId="71A4CDAA" w14:textId="354B490D" w:rsidTr="007F3A1A">
        <w:trPr>
          <w:trHeight w:val="462"/>
        </w:trPr>
        <w:tc>
          <w:tcPr>
            <w:tcW w:w="904" w:type="pct"/>
            <w:vAlign w:val="bottom"/>
            <w:hideMark/>
          </w:tcPr>
          <w:p w14:paraId="5E47BD1B" w14:textId="188F0E8F" w:rsidR="007F3A1A" w:rsidRPr="007948FF" w:rsidRDefault="007F3A1A" w:rsidP="007F3A1A">
            <w:pPr>
              <w:pStyle w:val="Normlnodsazen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Adresa trvalého pobytu</w:t>
            </w:r>
            <w:r w:rsidR="00C43AF9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20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12E8B5B" w14:textId="77777777" w:rsidR="007F3A1A" w:rsidRPr="007948FF" w:rsidRDefault="007F3A1A" w:rsidP="007F3A1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48" w:type="pct"/>
            <w:vAlign w:val="bottom"/>
          </w:tcPr>
          <w:p w14:paraId="243E3730" w14:textId="77777777" w:rsidR="007F3A1A" w:rsidRPr="007948FF" w:rsidRDefault="007F3A1A" w:rsidP="007F3A1A">
            <w:pPr>
              <w:spacing w:before="0"/>
            </w:pPr>
          </w:p>
        </w:tc>
      </w:tr>
      <w:tr w:rsidR="007F3A1A" w:rsidRPr="007948FF" w14:paraId="70AEACAE" w14:textId="77777777" w:rsidTr="007F3A1A">
        <w:trPr>
          <w:gridAfter w:val="1"/>
          <w:wAfter w:w="2048" w:type="pct"/>
          <w:trHeight w:val="462"/>
        </w:trPr>
        <w:tc>
          <w:tcPr>
            <w:tcW w:w="904" w:type="pct"/>
            <w:vAlign w:val="bottom"/>
          </w:tcPr>
          <w:p w14:paraId="7E1C0333" w14:textId="432E4B95" w:rsidR="007F3A1A" w:rsidRDefault="007F3A1A" w:rsidP="007F3A1A">
            <w:pPr>
              <w:pStyle w:val="Normlnodsazen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Korespondenční adresa</w:t>
            </w:r>
            <w:r w:rsidR="00C43AF9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20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3B3B836" w14:textId="77777777" w:rsidR="007F3A1A" w:rsidRPr="007948FF" w:rsidRDefault="007F3A1A" w:rsidP="007F3A1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F3A1A" w:rsidRPr="007948FF" w14:paraId="49B07590" w14:textId="77777777" w:rsidTr="007F3A1A">
        <w:trPr>
          <w:gridAfter w:val="1"/>
          <w:wAfter w:w="2048" w:type="pct"/>
          <w:trHeight w:val="447"/>
        </w:trPr>
        <w:tc>
          <w:tcPr>
            <w:tcW w:w="904" w:type="pct"/>
            <w:vAlign w:val="bottom"/>
          </w:tcPr>
          <w:p w14:paraId="1A8BE985" w14:textId="62165F7B" w:rsidR="007F3A1A" w:rsidRDefault="007F3A1A" w:rsidP="007F3A1A">
            <w:pPr>
              <w:pStyle w:val="Normlnodsazen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Telefon</w:t>
            </w:r>
            <w:r w:rsidR="00C43AF9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20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48A5375" w14:textId="77777777" w:rsidR="007F3A1A" w:rsidRPr="007948FF" w:rsidRDefault="007F3A1A" w:rsidP="007F3A1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F3A1A" w:rsidRPr="007948FF" w14:paraId="5E13BEE5" w14:textId="77777777" w:rsidTr="007F3A1A">
        <w:trPr>
          <w:gridAfter w:val="1"/>
          <w:wAfter w:w="2048" w:type="pct"/>
          <w:trHeight w:val="447"/>
        </w:trPr>
        <w:tc>
          <w:tcPr>
            <w:tcW w:w="904" w:type="pct"/>
            <w:vAlign w:val="bottom"/>
          </w:tcPr>
          <w:p w14:paraId="5FB2E81F" w14:textId="0F59CF0C" w:rsidR="007F3A1A" w:rsidRDefault="007F3A1A" w:rsidP="007F3A1A">
            <w:pPr>
              <w:pStyle w:val="Normlnodsazen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E-mail</w:t>
            </w:r>
            <w:r w:rsidR="00C43AF9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20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D7FE226" w14:textId="77777777" w:rsidR="007F3A1A" w:rsidRPr="007948FF" w:rsidRDefault="007F3A1A" w:rsidP="007F3A1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F3A1A" w:rsidRPr="007948FF" w14:paraId="7786FF46" w14:textId="77777777" w:rsidTr="007F3A1A">
        <w:trPr>
          <w:gridAfter w:val="1"/>
          <w:wAfter w:w="2048" w:type="pct"/>
          <w:trHeight w:val="462"/>
        </w:trPr>
        <w:tc>
          <w:tcPr>
            <w:tcW w:w="904" w:type="pct"/>
            <w:vAlign w:val="bottom"/>
          </w:tcPr>
          <w:p w14:paraId="07364ED1" w14:textId="0368BF47" w:rsidR="007F3A1A" w:rsidRDefault="007F3A1A" w:rsidP="007F3A1A">
            <w:pPr>
              <w:pStyle w:val="Normlnodsazen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 pracovním poměru u</w:t>
            </w:r>
            <w:r w:rsidR="00C43AF9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20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97A6524" w14:textId="77777777" w:rsidR="007F3A1A" w:rsidRPr="007948FF" w:rsidRDefault="007F3A1A" w:rsidP="007F3A1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F3A1A" w:rsidRPr="007948FF" w14:paraId="59275F17" w14:textId="77777777" w:rsidTr="007F3A1A">
        <w:trPr>
          <w:gridAfter w:val="1"/>
          <w:wAfter w:w="2048" w:type="pct"/>
          <w:trHeight w:val="508"/>
        </w:trPr>
        <w:tc>
          <w:tcPr>
            <w:tcW w:w="904" w:type="pct"/>
            <w:vAlign w:val="bottom"/>
          </w:tcPr>
          <w:p w14:paraId="689415F0" w14:textId="234BAA6E" w:rsidR="007F3A1A" w:rsidRPr="007948FF" w:rsidRDefault="007F3A1A" w:rsidP="007F3A1A">
            <w:pPr>
              <w:pStyle w:val="Bezmezer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48" w:type="pct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33907C5E" w14:textId="77777777" w:rsidR="007F3A1A" w:rsidRDefault="007F3A1A" w:rsidP="007F3A1A">
            <w:pPr>
              <w:rPr>
                <w:rFonts w:ascii="Arial" w:hAnsi="Arial" w:cs="Arial"/>
                <w:sz w:val="22"/>
                <w:szCs w:val="22"/>
              </w:rPr>
            </w:pPr>
          </w:p>
          <w:p w14:paraId="141A89DB" w14:textId="77777777" w:rsidR="007F3A1A" w:rsidRPr="007948FF" w:rsidRDefault="007F3A1A" w:rsidP="007F3A1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B34995C" w14:textId="78C75635" w:rsidR="00BE1870" w:rsidRPr="007948FF" w:rsidRDefault="0054795C" w:rsidP="00350E9F">
      <w:pPr>
        <w:tabs>
          <w:tab w:val="left" w:pos="163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tímto přihlašuji k notářské zkoušce konané</w:t>
      </w:r>
      <w:r w:rsidR="002E1AC9">
        <w:rPr>
          <w:rFonts w:ascii="Arial" w:hAnsi="Arial" w:cs="Arial"/>
          <w:sz w:val="22"/>
          <w:szCs w:val="22"/>
        </w:rPr>
        <w:t xml:space="preserve"> v termínu: </w:t>
      </w:r>
    </w:p>
    <w:p w14:paraId="10DBA31D" w14:textId="62AD27DE" w:rsidR="00857995" w:rsidRDefault="00394B3E" w:rsidP="00350E9F">
      <w:pPr>
        <w:tabs>
          <w:tab w:val="left" w:pos="163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Ke své přihlášce dokládám tyto listiny:</w:t>
      </w:r>
    </w:p>
    <w:p w14:paraId="37770D51" w14:textId="6D46B98F" w:rsidR="00A7678D" w:rsidRDefault="00A7678D" w:rsidP="00A7678D">
      <w:pPr>
        <w:pStyle w:val="Odstavecseseznamem"/>
        <w:numPr>
          <w:ilvl w:val="0"/>
          <w:numId w:val="24"/>
        </w:numPr>
        <w:tabs>
          <w:tab w:val="left" w:pos="1635"/>
        </w:tabs>
        <w:rPr>
          <w:rFonts w:ascii="Arial" w:hAnsi="Arial" w:cs="Arial"/>
          <w:sz w:val="22"/>
          <w:szCs w:val="22"/>
        </w:rPr>
      </w:pPr>
      <w:r w:rsidRPr="00A7678D">
        <w:rPr>
          <w:rFonts w:ascii="Arial" w:hAnsi="Arial" w:cs="Arial"/>
          <w:sz w:val="22"/>
          <w:szCs w:val="22"/>
        </w:rPr>
        <w:t>Potvrzení o době trvání pracovního poměru u notáře/notářů</w:t>
      </w:r>
    </w:p>
    <w:p w14:paraId="1B9ACE1E" w14:textId="2D62359F" w:rsidR="00701D58" w:rsidRPr="00701D58" w:rsidRDefault="00701D58" w:rsidP="00701D58">
      <w:pPr>
        <w:pStyle w:val="Odstavecseseznamem"/>
        <w:numPr>
          <w:ilvl w:val="0"/>
          <w:numId w:val="24"/>
        </w:numPr>
        <w:tabs>
          <w:tab w:val="left" w:pos="1635"/>
        </w:tabs>
        <w:spacing w:before="0" w:after="0" w:line="240" w:lineRule="auto"/>
        <w:rPr>
          <w:rFonts w:ascii="Arial" w:hAnsi="Arial" w:cs="Arial"/>
          <w:sz w:val="22"/>
          <w:szCs w:val="22"/>
        </w:rPr>
      </w:pPr>
      <w:r w:rsidRPr="006C6774">
        <w:rPr>
          <w:rFonts w:ascii="Arial" w:hAnsi="Arial" w:cs="Arial"/>
          <w:sz w:val="22"/>
          <w:szCs w:val="22"/>
        </w:rPr>
        <w:t>Zhodnocení průběhu výkonu praxe od notáře</w:t>
      </w:r>
      <w:r>
        <w:rPr>
          <w:rFonts w:ascii="Arial" w:hAnsi="Arial" w:cs="Arial"/>
          <w:sz w:val="22"/>
          <w:szCs w:val="22"/>
        </w:rPr>
        <w:t>/notářů</w:t>
      </w:r>
      <w:r w:rsidRPr="006C677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vč. absolvovaných školení</w:t>
      </w:r>
    </w:p>
    <w:p w14:paraId="704EC823" w14:textId="14119500" w:rsidR="00394B3E" w:rsidRPr="006C6774" w:rsidRDefault="00D636CD" w:rsidP="006C6774">
      <w:pPr>
        <w:pStyle w:val="Odstavecseseznamem"/>
        <w:numPr>
          <w:ilvl w:val="0"/>
          <w:numId w:val="23"/>
        </w:numPr>
        <w:tabs>
          <w:tab w:val="left" w:pos="1635"/>
        </w:tabs>
        <w:spacing w:before="0" w:after="0" w:line="240" w:lineRule="auto"/>
        <w:rPr>
          <w:rFonts w:ascii="Arial" w:hAnsi="Arial" w:cs="Arial"/>
          <w:sz w:val="22"/>
          <w:szCs w:val="22"/>
        </w:rPr>
      </w:pPr>
      <w:r w:rsidRPr="006C6774">
        <w:rPr>
          <w:rFonts w:ascii="Arial" w:hAnsi="Arial" w:cs="Arial"/>
          <w:sz w:val="22"/>
          <w:szCs w:val="22"/>
        </w:rPr>
        <w:t xml:space="preserve">Potvrzení </w:t>
      </w:r>
      <w:r w:rsidR="007F3A1A">
        <w:rPr>
          <w:rFonts w:ascii="Arial" w:hAnsi="Arial" w:cs="Arial"/>
          <w:sz w:val="22"/>
          <w:szCs w:val="22"/>
        </w:rPr>
        <w:t xml:space="preserve">regionální komory </w:t>
      </w:r>
      <w:r w:rsidRPr="006C6774">
        <w:rPr>
          <w:rFonts w:ascii="Arial" w:hAnsi="Arial" w:cs="Arial"/>
          <w:sz w:val="22"/>
          <w:szCs w:val="22"/>
        </w:rPr>
        <w:t>o době trvání zápisu v seznamu notářských koncipientů</w:t>
      </w:r>
      <w:r w:rsidR="00A623F3" w:rsidRPr="006C6774">
        <w:rPr>
          <w:rFonts w:ascii="Arial" w:hAnsi="Arial" w:cs="Arial"/>
          <w:sz w:val="22"/>
          <w:szCs w:val="22"/>
        </w:rPr>
        <w:t xml:space="preserve"> (od – do)</w:t>
      </w:r>
    </w:p>
    <w:p w14:paraId="26AA4ED7" w14:textId="37B8ACC7" w:rsidR="009715FA" w:rsidRPr="006C6774" w:rsidRDefault="009715FA" w:rsidP="006C6774">
      <w:pPr>
        <w:pStyle w:val="Odstavecseseznamem"/>
        <w:numPr>
          <w:ilvl w:val="0"/>
          <w:numId w:val="23"/>
        </w:numPr>
        <w:tabs>
          <w:tab w:val="left" w:pos="1635"/>
        </w:tabs>
        <w:spacing w:before="0" w:after="0" w:line="240" w:lineRule="auto"/>
        <w:rPr>
          <w:rFonts w:ascii="Arial" w:hAnsi="Arial" w:cs="Arial"/>
          <w:sz w:val="22"/>
          <w:szCs w:val="22"/>
        </w:rPr>
      </w:pPr>
      <w:r w:rsidRPr="006C6774">
        <w:rPr>
          <w:rFonts w:ascii="Arial" w:hAnsi="Arial" w:cs="Arial"/>
          <w:sz w:val="22"/>
          <w:szCs w:val="22"/>
        </w:rPr>
        <w:t>Výpis z</w:t>
      </w:r>
      <w:r w:rsidR="00561313">
        <w:rPr>
          <w:rFonts w:ascii="Arial" w:hAnsi="Arial" w:cs="Arial"/>
          <w:sz w:val="22"/>
          <w:szCs w:val="22"/>
        </w:rPr>
        <w:t xml:space="preserve"> evidence </w:t>
      </w:r>
      <w:r w:rsidRPr="006C6774">
        <w:rPr>
          <w:rFonts w:ascii="Arial" w:hAnsi="Arial" w:cs="Arial"/>
          <w:sz w:val="22"/>
          <w:szCs w:val="22"/>
        </w:rPr>
        <w:t>rejstříku trestů (ne starší 3 měsíce)</w:t>
      </w:r>
    </w:p>
    <w:p w14:paraId="2C83BEAD" w14:textId="047BBFC2" w:rsidR="00D870A5" w:rsidRDefault="00786F03" w:rsidP="006C6774">
      <w:pPr>
        <w:pStyle w:val="Odstavecseseznamem"/>
        <w:numPr>
          <w:ilvl w:val="0"/>
          <w:numId w:val="23"/>
        </w:numPr>
        <w:tabs>
          <w:tab w:val="left" w:pos="1635"/>
        </w:tabs>
        <w:spacing w:before="0" w:after="0" w:line="240" w:lineRule="auto"/>
        <w:rPr>
          <w:rFonts w:ascii="Arial" w:hAnsi="Arial" w:cs="Arial"/>
          <w:sz w:val="22"/>
          <w:szCs w:val="22"/>
        </w:rPr>
      </w:pPr>
      <w:r w:rsidRPr="006C6774">
        <w:rPr>
          <w:rFonts w:ascii="Arial" w:hAnsi="Arial" w:cs="Arial"/>
          <w:sz w:val="22"/>
          <w:szCs w:val="22"/>
        </w:rPr>
        <w:t>Úředně ověřený opis vysokoškolského diplomu</w:t>
      </w:r>
    </w:p>
    <w:p w14:paraId="53182F1B" w14:textId="77777777" w:rsidR="00701D58" w:rsidRPr="006C6774" w:rsidRDefault="00701D58" w:rsidP="00DD0CB9">
      <w:pPr>
        <w:pStyle w:val="Odstavecseseznamem"/>
        <w:tabs>
          <w:tab w:val="left" w:pos="1635"/>
        </w:tabs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614279F7" w14:textId="6D91A9DB" w:rsidR="00E42285" w:rsidRDefault="00E42285" w:rsidP="009715FA">
      <w:pPr>
        <w:tabs>
          <w:tab w:val="left" w:pos="1635"/>
        </w:tabs>
        <w:spacing w:after="0" w:line="240" w:lineRule="auto"/>
        <w:rPr>
          <w:rFonts w:ascii="Arial" w:hAnsi="Arial" w:cs="Arial"/>
          <w:sz w:val="22"/>
          <w:szCs w:val="22"/>
        </w:rPr>
      </w:pPr>
    </w:p>
    <w:p w14:paraId="21ABD1C3" w14:textId="6E5A2615" w:rsidR="00857995" w:rsidRDefault="00CA6412" w:rsidP="00C23A90">
      <w:pPr>
        <w:tabs>
          <w:tab w:val="left" w:pos="1635"/>
        </w:tabs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Prohlašuji, že </w:t>
      </w:r>
      <w:r w:rsidR="00BE1870">
        <w:rPr>
          <w:rFonts w:ascii="Arial" w:hAnsi="Arial" w:cs="Arial"/>
          <w:sz w:val="22"/>
          <w:szCs w:val="22"/>
        </w:rPr>
        <w:t xml:space="preserve">jsem vykonal/a potřebnou tříletou praxi, </w:t>
      </w:r>
      <w:r>
        <w:rPr>
          <w:rFonts w:ascii="Arial" w:hAnsi="Arial" w:cs="Arial"/>
          <w:sz w:val="22"/>
          <w:szCs w:val="22"/>
        </w:rPr>
        <w:t xml:space="preserve">jsem státním občanem ČR (občan </w:t>
      </w:r>
      <w:r w:rsidR="00495172">
        <w:rPr>
          <w:rFonts w:ascii="Arial" w:hAnsi="Arial" w:cs="Arial"/>
          <w:sz w:val="22"/>
          <w:szCs w:val="22"/>
        </w:rPr>
        <w:t xml:space="preserve">členského státu </w:t>
      </w:r>
      <w:r>
        <w:rPr>
          <w:rFonts w:ascii="Arial" w:hAnsi="Arial" w:cs="Arial"/>
          <w:sz w:val="22"/>
          <w:szCs w:val="22"/>
        </w:rPr>
        <w:t>EU) a že jsem plně svéprávn</w:t>
      </w:r>
      <w:r w:rsidR="0078424F">
        <w:rPr>
          <w:rFonts w:ascii="Arial" w:hAnsi="Arial" w:cs="Arial"/>
          <w:sz w:val="22"/>
          <w:szCs w:val="22"/>
        </w:rPr>
        <w:t>ý</w:t>
      </w:r>
      <w:r>
        <w:rPr>
          <w:rFonts w:ascii="Arial" w:hAnsi="Arial" w:cs="Arial"/>
          <w:sz w:val="22"/>
          <w:szCs w:val="22"/>
        </w:rPr>
        <w:t>/</w:t>
      </w:r>
      <w:r w:rsidR="0078424F">
        <w:rPr>
          <w:rFonts w:ascii="Arial" w:hAnsi="Arial" w:cs="Arial"/>
          <w:sz w:val="22"/>
          <w:szCs w:val="22"/>
        </w:rPr>
        <w:t>á</w:t>
      </w:r>
      <w:r>
        <w:rPr>
          <w:rFonts w:ascii="Arial" w:hAnsi="Arial" w:cs="Arial"/>
          <w:sz w:val="22"/>
          <w:szCs w:val="22"/>
        </w:rPr>
        <w:t>.</w:t>
      </w:r>
    </w:p>
    <w:p w14:paraId="053F16B9" w14:textId="77777777" w:rsidR="00C23A90" w:rsidRPr="007948FF" w:rsidRDefault="00C23A90" w:rsidP="00C23A90">
      <w:pPr>
        <w:tabs>
          <w:tab w:val="left" w:pos="1635"/>
        </w:tabs>
        <w:spacing w:after="0" w:line="240" w:lineRule="auto"/>
        <w:rPr>
          <w:rFonts w:ascii="Arial" w:hAnsi="Arial" w:cs="Arial"/>
          <w:sz w:val="22"/>
          <w:szCs w:val="22"/>
        </w:rPr>
      </w:pPr>
    </w:p>
    <w:tbl>
      <w:tblPr>
        <w:tblStyle w:val="Mkatabulky"/>
        <w:tblW w:w="1153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7"/>
        <w:gridCol w:w="1541"/>
        <w:gridCol w:w="238"/>
        <w:gridCol w:w="777"/>
        <w:gridCol w:w="1681"/>
        <w:gridCol w:w="255"/>
        <w:gridCol w:w="1106"/>
        <w:gridCol w:w="1106"/>
        <w:gridCol w:w="1106"/>
        <w:gridCol w:w="6079"/>
        <w:gridCol w:w="6075"/>
      </w:tblGrid>
      <w:tr w:rsidR="00834590" w:rsidRPr="007948FF" w14:paraId="2E42326E" w14:textId="4DCC80ED" w:rsidTr="00E14D43">
        <w:trPr>
          <w:trHeight w:val="80"/>
        </w:trPr>
        <w:tc>
          <w:tcPr>
            <w:tcW w:w="143" w:type="pct"/>
            <w:vAlign w:val="bottom"/>
          </w:tcPr>
          <w:p w14:paraId="6241A7E4" w14:textId="15F9DB90" w:rsidR="004C7A41" w:rsidRPr="007948FF" w:rsidRDefault="004C7A41" w:rsidP="004C7A41">
            <w:pPr>
              <w:pStyle w:val="Normlnodsazen"/>
              <w:ind w:left="0"/>
              <w:rPr>
                <w:rFonts w:ascii="Arial" w:hAnsi="Arial" w:cs="Arial"/>
                <w:sz w:val="22"/>
                <w:szCs w:val="22"/>
              </w:rPr>
            </w:pPr>
            <w:r w:rsidRPr="007948FF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375" w:type="pct"/>
            <w:tcBorders>
              <w:bottom w:val="single" w:sz="4" w:space="0" w:color="auto"/>
            </w:tcBorders>
            <w:vAlign w:val="bottom"/>
          </w:tcPr>
          <w:p w14:paraId="0BD2BA4F" w14:textId="6EAA75BA" w:rsidR="004C7A41" w:rsidRPr="007948FF" w:rsidRDefault="004C7A41" w:rsidP="004C7A4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" w:type="pct"/>
            <w:vAlign w:val="bottom"/>
          </w:tcPr>
          <w:p w14:paraId="105A7C7C" w14:textId="737A31C4" w:rsidR="004C7A41" w:rsidRPr="007948FF" w:rsidRDefault="004C7A41" w:rsidP="004C7A41">
            <w:pPr>
              <w:spacing w:befor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" w:type="pct"/>
            <w:vAlign w:val="bottom"/>
          </w:tcPr>
          <w:p w14:paraId="496ABB5E" w14:textId="5D6B8603" w:rsidR="004C7A41" w:rsidRPr="007948FF" w:rsidRDefault="004C7A41" w:rsidP="004C7A41">
            <w:pPr>
              <w:spacing w:before="0"/>
              <w:rPr>
                <w:rFonts w:ascii="Arial" w:hAnsi="Arial" w:cs="Arial"/>
                <w:sz w:val="22"/>
                <w:szCs w:val="22"/>
              </w:rPr>
            </w:pPr>
            <w:r w:rsidRPr="007948FF">
              <w:rPr>
                <w:rFonts w:ascii="Arial" w:hAnsi="Arial" w:cs="Arial"/>
                <w:sz w:val="22"/>
                <w:szCs w:val="22"/>
              </w:rPr>
              <w:t>dne</w:t>
            </w:r>
          </w:p>
        </w:tc>
        <w:tc>
          <w:tcPr>
            <w:tcW w:w="409" w:type="pct"/>
            <w:tcBorders>
              <w:bottom w:val="single" w:sz="4" w:space="0" w:color="auto"/>
            </w:tcBorders>
            <w:vAlign w:val="bottom"/>
          </w:tcPr>
          <w:p w14:paraId="1EA2F0E6" w14:textId="77777777" w:rsidR="004C7A41" w:rsidRPr="007948FF" w:rsidRDefault="004C7A41" w:rsidP="004C7A41">
            <w:pPr>
              <w:spacing w:befor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" w:type="pct"/>
            <w:tcBorders>
              <w:bottom w:val="single" w:sz="4" w:space="0" w:color="auto"/>
            </w:tcBorders>
            <w:vAlign w:val="bottom"/>
          </w:tcPr>
          <w:p w14:paraId="6C0062AC" w14:textId="77777777" w:rsidR="004C7A41" w:rsidRPr="007948FF" w:rsidRDefault="004C7A41" w:rsidP="004C7A41">
            <w:pPr>
              <w:spacing w:befor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" w:type="pct"/>
            <w:vAlign w:val="bottom"/>
          </w:tcPr>
          <w:p w14:paraId="15008B0F" w14:textId="7C4C0153" w:rsidR="004C7A41" w:rsidRPr="007948FF" w:rsidRDefault="004C7A41" w:rsidP="004C7A41">
            <w:pPr>
              <w:spacing w:befor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" w:type="pct"/>
            <w:vAlign w:val="bottom"/>
          </w:tcPr>
          <w:p w14:paraId="50E380FC" w14:textId="5530F7FE" w:rsidR="004C7A41" w:rsidRPr="007948FF" w:rsidRDefault="004C7A41" w:rsidP="004C7A41">
            <w:pPr>
              <w:spacing w:befor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" w:type="pct"/>
            <w:vAlign w:val="bottom"/>
          </w:tcPr>
          <w:p w14:paraId="7A66520C" w14:textId="4155D606" w:rsidR="004C7A41" w:rsidRPr="007948FF" w:rsidRDefault="004C7A41" w:rsidP="004C7A41">
            <w:pPr>
              <w:spacing w:befor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9" w:type="pct"/>
            <w:vAlign w:val="bottom"/>
          </w:tcPr>
          <w:p w14:paraId="397ADB17" w14:textId="22732996" w:rsidR="004C7A41" w:rsidRPr="007948FF" w:rsidRDefault="004C7A41" w:rsidP="004C7A41">
            <w:pPr>
              <w:spacing w:befor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9" w:type="pct"/>
            <w:vAlign w:val="bottom"/>
          </w:tcPr>
          <w:p w14:paraId="3933D6C6" w14:textId="77777777" w:rsidR="004C7A41" w:rsidRPr="007948FF" w:rsidRDefault="004C7A41" w:rsidP="004C7A41">
            <w:pPr>
              <w:spacing w:before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01AB4FD" w14:textId="6915FA23" w:rsidR="00B05363" w:rsidRDefault="000176AF" w:rsidP="00F33D25">
      <w:pPr>
        <w:tabs>
          <w:tab w:val="left" w:pos="1635"/>
        </w:tabs>
        <w:ind w:left="43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B05363">
        <w:rPr>
          <w:rFonts w:ascii="Arial" w:hAnsi="Arial" w:cs="Arial"/>
          <w:sz w:val="22"/>
          <w:szCs w:val="22"/>
        </w:rPr>
        <w:tab/>
      </w:r>
      <w:r w:rsidR="005349F1">
        <w:rPr>
          <w:rFonts w:ascii="Arial" w:hAnsi="Arial" w:cs="Arial"/>
          <w:sz w:val="22"/>
          <w:szCs w:val="22"/>
        </w:rPr>
        <w:t xml:space="preserve">   </w:t>
      </w:r>
      <w:r w:rsidR="005349F1">
        <w:rPr>
          <w:rFonts w:ascii="Arial" w:hAnsi="Arial" w:cs="Arial"/>
          <w:sz w:val="22"/>
          <w:szCs w:val="22"/>
        </w:rPr>
        <w:tab/>
      </w:r>
      <w:r w:rsidR="005349F1">
        <w:rPr>
          <w:rFonts w:ascii="Arial" w:hAnsi="Arial" w:cs="Arial"/>
          <w:sz w:val="22"/>
          <w:szCs w:val="22"/>
        </w:rPr>
        <w:tab/>
        <w:t>………………………….</w:t>
      </w:r>
      <w:r w:rsidR="00B05363">
        <w:rPr>
          <w:rFonts w:ascii="Arial" w:hAnsi="Arial" w:cs="Arial"/>
          <w:sz w:val="22"/>
          <w:szCs w:val="22"/>
        </w:rPr>
        <w:tab/>
      </w:r>
      <w:r w:rsidR="00C23A90">
        <w:rPr>
          <w:rFonts w:ascii="Arial" w:hAnsi="Arial" w:cs="Arial"/>
          <w:sz w:val="22"/>
          <w:szCs w:val="22"/>
        </w:rPr>
        <w:t xml:space="preserve">                               </w:t>
      </w:r>
      <w:r w:rsidR="00BF77A2">
        <w:rPr>
          <w:rFonts w:ascii="Arial" w:hAnsi="Arial" w:cs="Arial"/>
          <w:sz w:val="22"/>
          <w:szCs w:val="22"/>
        </w:rPr>
        <w:t xml:space="preserve">                           </w:t>
      </w:r>
      <w:r w:rsidR="00B05363">
        <w:rPr>
          <w:rFonts w:ascii="Arial" w:hAnsi="Arial" w:cs="Arial"/>
          <w:sz w:val="22"/>
          <w:szCs w:val="22"/>
        </w:rPr>
        <w:tab/>
      </w:r>
      <w:r w:rsidR="00B05363">
        <w:rPr>
          <w:rFonts w:ascii="Arial" w:hAnsi="Arial" w:cs="Arial"/>
          <w:sz w:val="22"/>
          <w:szCs w:val="22"/>
        </w:rPr>
        <w:tab/>
      </w:r>
      <w:r w:rsidR="00F33D25">
        <w:rPr>
          <w:rFonts w:ascii="Arial" w:hAnsi="Arial" w:cs="Arial"/>
          <w:sz w:val="22"/>
          <w:szCs w:val="22"/>
        </w:rPr>
        <w:t xml:space="preserve">        podpis</w:t>
      </w:r>
    </w:p>
    <w:sectPr w:rsidR="00B05363" w:rsidSect="00F25939">
      <w:headerReference w:type="default" r:id="rId11"/>
      <w:footerReference w:type="default" r:id="rId12"/>
      <w:pgSz w:w="11906" w:h="16838" w:code="9"/>
      <w:pgMar w:top="1440" w:right="1558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AD370" w14:textId="77777777" w:rsidR="00AA3837" w:rsidRDefault="00AA3837" w:rsidP="000172E5">
      <w:pPr>
        <w:spacing w:after="0" w:line="240" w:lineRule="auto"/>
      </w:pPr>
      <w:r>
        <w:separator/>
      </w:r>
    </w:p>
  </w:endnote>
  <w:endnote w:type="continuationSeparator" w:id="0">
    <w:p w14:paraId="49B6BA10" w14:textId="77777777" w:rsidR="00AA3837" w:rsidRDefault="00AA383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31F8D54-7431-428E-80E7-F01A7994D6C9}"/>
    <w:embedBold r:id="rId2" w:fontKey="{2C028A85-A336-4C0C-900B-3AEE92E99731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BAC91F95-3D35-4CE2-A443-C1D7BAA07C65}"/>
    <w:embedBold r:id="rId4" w:fontKey="{8EC2D978-CE94-40A9-B3F9-AF2536FD457A}"/>
    <w:embedItalic r:id="rId5" w:fontKey="{24D948F5-B531-4ED0-A5EC-C3379119F73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F4465EBB-3961-4C8C-AEB3-8453131383B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DE884283-19F3-40B7-BF30-40FCAD25593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mnia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454"/>
      <w:gridCol w:w="4454"/>
    </w:tblGrid>
    <w:tr w:rsidR="00311D4F" w:rsidRPr="00311D4F" w14:paraId="0C7E8274" w14:textId="77777777" w:rsidTr="00637200">
      <w:tc>
        <w:tcPr>
          <w:tcW w:w="4675" w:type="dxa"/>
          <w:vAlign w:val="center"/>
        </w:tcPr>
        <w:p w14:paraId="73273966" w14:textId="1D774E6F" w:rsidR="00311D4F" w:rsidRPr="00311D4F" w:rsidRDefault="00311D4F" w:rsidP="00637200">
          <w:pPr>
            <w:pStyle w:val="Zpat"/>
          </w:pPr>
        </w:p>
      </w:tc>
      <w:tc>
        <w:tcPr>
          <w:tcW w:w="4675" w:type="dxa"/>
          <w:vAlign w:val="center"/>
        </w:tcPr>
        <w:p w14:paraId="42D1FA5C" w14:textId="0508ADAD" w:rsidR="00311D4F" w:rsidRPr="00311D4F" w:rsidRDefault="00311D4F" w:rsidP="00637200">
          <w:pPr>
            <w:pStyle w:val="Zpat"/>
            <w:jc w:val="right"/>
          </w:pPr>
        </w:p>
      </w:tc>
    </w:tr>
  </w:tbl>
  <w:p w14:paraId="6C5F463F" w14:textId="77777777" w:rsidR="006145D8" w:rsidRDefault="006145D8" w:rsidP="006372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DC44B" w14:textId="77777777" w:rsidR="00AA3837" w:rsidRDefault="00AA3837" w:rsidP="000172E5">
      <w:pPr>
        <w:spacing w:after="0" w:line="240" w:lineRule="auto"/>
      </w:pPr>
      <w:r>
        <w:separator/>
      </w:r>
    </w:p>
  </w:footnote>
  <w:footnote w:type="continuationSeparator" w:id="0">
    <w:p w14:paraId="407F3DA0" w14:textId="77777777" w:rsidR="00AA3837" w:rsidRDefault="00AA383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160A7" w14:textId="77777777" w:rsidR="007F6AF2" w:rsidRPr="007F6AF2" w:rsidRDefault="007F6AF2" w:rsidP="007F6AF2">
    <w:pPr>
      <w:jc w:val="center"/>
      <w:rPr>
        <w:rFonts w:ascii="OmniaE" w:hAnsi="OmniaE"/>
        <w:sz w:val="20"/>
        <w:szCs w:val="20"/>
      </w:rPr>
    </w:pPr>
    <w:r w:rsidRPr="007F6AF2">
      <w:rPr>
        <w:rFonts w:ascii="OmniaE" w:hAnsi="OmniaE"/>
        <w:noProof/>
        <w:sz w:val="20"/>
        <w:szCs w:val="20"/>
      </w:rPr>
      <w:drawing>
        <wp:inline distT="0" distB="0" distL="0" distR="0" wp14:anchorId="084B622E" wp14:editId="4F0246B7">
          <wp:extent cx="899160" cy="626745"/>
          <wp:effectExtent l="19050" t="0" r="0" b="0"/>
          <wp:docPr id="37" name="obrázek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9E3EA61" w14:textId="2B07941A" w:rsidR="000172E5" w:rsidRPr="007F6AF2" w:rsidRDefault="007F6AF2" w:rsidP="007F6AF2">
    <w:pPr>
      <w:pStyle w:val="Zhlav"/>
      <w:rPr>
        <w:sz w:val="20"/>
        <w:szCs w:val="20"/>
      </w:rPr>
    </w:pPr>
    <w:r w:rsidRPr="007F6AF2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55FC9AD" wp14:editId="66C8BA9A">
              <wp:simplePos x="0" y="0"/>
              <wp:positionH relativeFrom="column">
                <wp:posOffset>13970</wp:posOffset>
              </wp:positionH>
              <wp:positionV relativeFrom="paragraph">
                <wp:posOffset>635</wp:posOffset>
              </wp:positionV>
              <wp:extent cx="5615940" cy="0"/>
              <wp:effectExtent l="13970" t="10160" r="8890" b="889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5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14FC16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.05pt" to="443.3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" o:allowincell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ola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6A01CC7"/>
    <w:multiLevelType w:val="hybridMultilevel"/>
    <w:tmpl w:val="4F4A543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Dodate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Seznamsodrka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Seznamsodrka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slovanse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lovanse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D865D8"/>
    <w:multiLevelType w:val="hybridMultilevel"/>
    <w:tmpl w:val="97D2F2A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slova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dpis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60755416">
    <w:abstractNumId w:val="12"/>
  </w:num>
  <w:num w:numId="2" w16cid:durableId="1631201631">
    <w:abstractNumId w:val="8"/>
  </w:num>
  <w:num w:numId="3" w16cid:durableId="1380089501">
    <w:abstractNumId w:val="17"/>
  </w:num>
  <w:num w:numId="4" w16cid:durableId="2077434923">
    <w:abstractNumId w:val="13"/>
  </w:num>
  <w:num w:numId="5" w16cid:durableId="882012378">
    <w:abstractNumId w:val="14"/>
  </w:num>
  <w:num w:numId="6" w16cid:durableId="2080472563">
    <w:abstractNumId w:val="21"/>
  </w:num>
  <w:num w:numId="7" w16cid:durableId="998928003">
    <w:abstractNumId w:val="7"/>
  </w:num>
  <w:num w:numId="8" w16cid:durableId="966349654">
    <w:abstractNumId w:val="11"/>
  </w:num>
  <w:num w:numId="9" w16cid:durableId="1588686255">
    <w:abstractNumId w:val="19"/>
  </w:num>
  <w:num w:numId="10" w16cid:durableId="1502041140">
    <w:abstractNumId w:val="2"/>
  </w:num>
  <w:num w:numId="11" w16cid:durableId="1034618841">
    <w:abstractNumId w:val="6"/>
  </w:num>
  <w:num w:numId="12" w16cid:durableId="1790318370">
    <w:abstractNumId w:val="0"/>
  </w:num>
  <w:num w:numId="13" w16cid:durableId="2024159186">
    <w:abstractNumId w:val="3"/>
  </w:num>
  <w:num w:numId="14" w16cid:durableId="345138777">
    <w:abstractNumId w:val="10"/>
  </w:num>
  <w:num w:numId="15" w16cid:durableId="1400329757">
    <w:abstractNumId w:val="9"/>
  </w:num>
  <w:num w:numId="16" w16cid:durableId="13699464">
    <w:abstractNumId w:val="18"/>
  </w:num>
  <w:num w:numId="17" w16cid:durableId="2112234767">
    <w:abstractNumId w:val="4"/>
  </w:num>
  <w:num w:numId="18" w16cid:durableId="1637177027">
    <w:abstractNumId w:val="23"/>
  </w:num>
  <w:num w:numId="19" w16cid:durableId="953903782">
    <w:abstractNumId w:val="20"/>
  </w:num>
  <w:num w:numId="20" w16cid:durableId="101804883">
    <w:abstractNumId w:val="15"/>
  </w:num>
  <w:num w:numId="21" w16cid:durableId="1450473130">
    <w:abstractNumId w:val="22"/>
  </w:num>
  <w:num w:numId="22" w16cid:durableId="1025982453">
    <w:abstractNumId w:val="5"/>
  </w:num>
  <w:num w:numId="23" w16cid:durableId="708259461">
    <w:abstractNumId w:val="16"/>
  </w:num>
  <w:num w:numId="24" w16cid:durableId="2078087586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AF2"/>
    <w:rsid w:val="000172E5"/>
    <w:rsid w:val="000176AF"/>
    <w:rsid w:val="00052382"/>
    <w:rsid w:val="0006568A"/>
    <w:rsid w:val="00076F0F"/>
    <w:rsid w:val="00082A42"/>
    <w:rsid w:val="00084253"/>
    <w:rsid w:val="000B74C1"/>
    <w:rsid w:val="000D1F49"/>
    <w:rsid w:val="000D30C3"/>
    <w:rsid w:val="00104E81"/>
    <w:rsid w:val="00132ECB"/>
    <w:rsid w:val="00160A9C"/>
    <w:rsid w:val="001727CA"/>
    <w:rsid w:val="001800AB"/>
    <w:rsid w:val="001B1573"/>
    <w:rsid w:val="002035E4"/>
    <w:rsid w:val="00221358"/>
    <w:rsid w:val="002550CD"/>
    <w:rsid w:val="002C56E6"/>
    <w:rsid w:val="002E1AC9"/>
    <w:rsid w:val="00311D4F"/>
    <w:rsid w:val="0034266D"/>
    <w:rsid w:val="0034390E"/>
    <w:rsid w:val="00344849"/>
    <w:rsid w:val="00350E9F"/>
    <w:rsid w:val="00361E11"/>
    <w:rsid w:val="003769BA"/>
    <w:rsid w:val="00394B3E"/>
    <w:rsid w:val="003C4F11"/>
    <w:rsid w:val="003F0847"/>
    <w:rsid w:val="0040090B"/>
    <w:rsid w:val="00411800"/>
    <w:rsid w:val="0046302A"/>
    <w:rsid w:val="004646F4"/>
    <w:rsid w:val="00487D2D"/>
    <w:rsid w:val="004946DD"/>
    <w:rsid w:val="00495172"/>
    <w:rsid w:val="004C5879"/>
    <w:rsid w:val="004C7A41"/>
    <w:rsid w:val="004D5D62"/>
    <w:rsid w:val="004F2124"/>
    <w:rsid w:val="00502E9C"/>
    <w:rsid w:val="005112D0"/>
    <w:rsid w:val="00532047"/>
    <w:rsid w:val="005349F1"/>
    <w:rsid w:val="005354E9"/>
    <w:rsid w:val="0054795C"/>
    <w:rsid w:val="00561313"/>
    <w:rsid w:val="00577E06"/>
    <w:rsid w:val="00583334"/>
    <w:rsid w:val="005A3BF7"/>
    <w:rsid w:val="005C0E32"/>
    <w:rsid w:val="005E5374"/>
    <w:rsid w:val="005F2035"/>
    <w:rsid w:val="005F7990"/>
    <w:rsid w:val="006145D8"/>
    <w:rsid w:val="00635934"/>
    <w:rsid w:val="00637200"/>
    <w:rsid w:val="0063739C"/>
    <w:rsid w:val="006C6774"/>
    <w:rsid w:val="006D5653"/>
    <w:rsid w:val="00701D58"/>
    <w:rsid w:val="007147D7"/>
    <w:rsid w:val="00724A33"/>
    <w:rsid w:val="0075189F"/>
    <w:rsid w:val="00770F25"/>
    <w:rsid w:val="0078424F"/>
    <w:rsid w:val="00784D1B"/>
    <w:rsid w:val="00786F03"/>
    <w:rsid w:val="007948FF"/>
    <w:rsid w:val="007A35A8"/>
    <w:rsid w:val="007A6EA6"/>
    <w:rsid w:val="007B0A85"/>
    <w:rsid w:val="007C6A52"/>
    <w:rsid w:val="007F3A1A"/>
    <w:rsid w:val="007F6AF2"/>
    <w:rsid w:val="0081501F"/>
    <w:rsid w:val="0082043E"/>
    <w:rsid w:val="00834590"/>
    <w:rsid w:val="00846B76"/>
    <w:rsid w:val="00857995"/>
    <w:rsid w:val="0086797B"/>
    <w:rsid w:val="008B22E3"/>
    <w:rsid w:val="008B68CB"/>
    <w:rsid w:val="008D6762"/>
    <w:rsid w:val="008E203A"/>
    <w:rsid w:val="0090441B"/>
    <w:rsid w:val="00907D75"/>
    <w:rsid w:val="0091229C"/>
    <w:rsid w:val="0094036D"/>
    <w:rsid w:val="00940E73"/>
    <w:rsid w:val="009715FA"/>
    <w:rsid w:val="0098597D"/>
    <w:rsid w:val="009D20F6"/>
    <w:rsid w:val="009F619A"/>
    <w:rsid w:val="009F6DDE"/>
    <w:rsid w:val="00A018D4"/>
    <w:rsid w:val="00A105E9"/>
    <w:rsid w:val="00A370A8"/>
    <w:rsid w:val="00A623F3"/>
    <w:rsid w:val="00A7678D"/>
    <w:rsid w:val="00A86732"/>
    <w:rsid w:val="00AA3837"/>
    <w:rsid w:val="00AB3D71"/>
    <w:rsid w:val="00AC4DC1"/>
    <w:rsid w:val="00AE08AA"/>
    <w:rsid w:val="00AF42CE"/>
    <w:rsid w:val="00B05363"/>
    <w:rsid w:val="00B337A2"/>
    <w:rsid w:val="00BA6169"/>
    <w:rsid w:val="00BD4753"/>
    <w:rsid w:val="00BD5CB1"/>
    <w:rsid w:val="00BE1870"/>
    <w:rsid w:val="00BE62EE"/>
    <w:rsid w:val="00BF217B"/>
    <w:rsid w:val="00BF77A2"/>
    <w:rsid w:val="00C003BA"/>
    <w:rsid w:val="00C05ED5"/>
    <w:rsid w:val="00C14236"/>
    <w:rsid w:val="00C23A90"/>
    <w:rsid w:val="00C27642"/>
    <w:rsid w:val="00C37CBF"/>
    <w:rsid w:val="00C43AF9"/>
    <w:rsid w:val="00C4602F"/>
    <w:rsid w:val="00C46878"/>
    <w:rsid w:val="00C60C1D"/>
    <w:rsid w:val="00C6231D"/>
    <w:rsid w:val="00CA6412"/>
    <w:rsid w:val="00CB4A51"/>
    <w:rsid w:val="00CD4532"/>
    <w:rsid w:val="00CD47B0"/>
    <w:rsid w:val="00CE0FDB"/>
    <w:rsid w:val="00CE6104"/>
    <w:rsid w:val="00CE7918"/>
    <w:rsid w:val="00D16163"/>
    <w:rsid w:val="00D515F9"/>
    <w:rsid w:val="00D530C1"/>
    <w:rsid w:val="00D54AFE"/>
    <w:rsid w:val="00D636CD"/>
    <w:rsid w:val="00D85884"/>
    <w:rsid w:val="00D870A5"/>
    <w:rsid w:val="00D95D1D"/>
    <w:rsid w:val="00DB3FAD"/>
    <w:rsid w:val="00DC71EC"/>
    <w:rsid w:val="00DD0CB9"/>
    <w:rsid w:val="00DF20DA"/>
    <w:rsid w:val="00E25DF5"/>
    <w:rsid w:val="00E31793"/>
    <w:rsid w:val="00E42285"/>
    <w:rsid w:val="00E61C09"/>
    <w:rsid w:val="00EB3B58"/>
    <w:rsid w:val="00EC7359"/>
    <w:rsid w:val="00EE3054"/>
    <w:rsid w:val="00F00606"/>
    <w:rsid w:val="00F01256"/>
    <w:rsid w:val="00F25939"/>
    <w:rsid w:val="00F26887"/>
    <w:rsid w:val="00F27169"/>
    <w:rsid w:val="00F33D25"/>
    <w:rsid w:val="00F84A35"/>
    <w:rsid w:val="00F97B17"/>
    <w:rsid w:val="00FC0DCE"/>
    <w:rsid w:val="00FC4EC5"/>
    <w:rsid w:val="00FC7475"/>
    <w:rsid w:val="00FE714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FB23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cs-CZ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ln">
    <w:name w:val="Normal"/>
    <w:uiPriority w:val="1"/>
    <w:qFormat/>
    <w:rsid w:val="00311D4F"/>
    <w:pPr>
      <w:spacing w:before="200"/>
    </w:pPr>
  </w:style>
  <w:style w:type="paragraph" w:styleId="Nadpis1">
    <w:name w:val="heading 1"/>
    <w:basedOn w:val="Normln"/>
    <w:link w:val="Nadpis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dpis2">
    <w:name w:val="heading 2"/>
    <w:basedOn w:val="Normln"/>
    <w:link w:val="Nadpis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dpis3">
    <w:name w:val="heading 3"/>
    <w:basedOn w:val="Normln"/>
    <w:next w:val="Normln"/>
    <w:link w:val="Nadpis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dpis4">
    <w:name w:val="heading 4"/>
    <w:basedOn w:val="Normln"/>
    <w:link w:val="Nadpis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dpis5">
    <w:name w:val="heading 5"/>
    <w:basedOn w:val="Nadpis2"/>
    <w:link w:val="Nadpis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rdnpsmoodstavce"/>
    <w:uiPriority w:val="99"/>
    <w:semiHidden/>
    <w:rsid w:val="00CD4532"/>
    <w:rPr>
      <w:color w:val="2B579A"/>
      <w:shd w:val="clear" w:color="auto" w:fill="E6E6E6"/>
    </w:rPr>
  </w:style>
  <w:style w:type="paragraph" w:customStyle="1" w:styleId="slovanseznam1">
    <w:name w:val="Číslovaný seznam1"/>
    <w:basedOn w:val="Normln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choz">
    <w:name w:val="Výchozí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dpis2Char">
    <w:name w:val="Nadpis 2 Char"/>
    <w:basedOn w:val="Standardnpsmoodstavce"/>
    <w:link w:val="Nadpis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lnodsazen">
    <w:name w:val="Normal Indent"/>
    <w:basedOn w:val="Normln"/>
    <w:uiPriority w:val="99"/>
    <w:qFormat/>
    <w:rsid w:val="00311D4F"/>
    <w:pPr>
      <w:spacing w:after="0"/>
      <w:ind w:left="720"/>
    </w:pPr>
  </w:style>
  <w:style w:type="character" w:customStyle="1" w:styleId="Nadpis3Char">
    <w:name w:val="Nadpis 3 Char"/>
    <w:basedOn w:val="Standardnpsmoodstavce"/>
    <w:link w:val="Nadpis3"/>
    <w:uiPriority w:val="1"/>
    <w:semiHidden/>
    <w:rsid w:val="006145D8"/>
    <w:rPr>
      <w:b/>
      <w:bCs/>
      <w:color w:val="694A77"/>
      <w:szCs w:val="27"/>
    </w:rPr>
  </w:style>
  <w:style w:type="paragraph" w:styleId="Obsah1">
    <w:name w:val="toc 1"/>
    <w:basedOn w:val="Normln"/>
    <w:next w:val="Normln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145D8"/>
    <w:rPr>
      <w:sz w:val="18"/>
      <w:szCs w:val="20"/>
    </w:rPr>
  </w:style>
  <w:style w:type="paragraph" w:styleId="Seznamsodrkami">
    <w:name w:val="List Bullet"/>
    <w:basedOn w:val="Normln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komente">
    <w:name w:val="annotation text"/>
    <w:basedOn w:val="Normln"/>
    <w:link w:val="TextkomenteChar"/>
    <w:uiPriority w:val="99"/>
    <w:semiHidden/>
    <w:rsid w:val="000D1F49"/>
    <w:rPr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4532"/>
    <w:rPr>
      <w:szCs w:val="24"/>
    </w:rPr>
  </w:style>
  <w:style w:type="paragraph" w:styleId="Zhlav">
    <w:name w:val="header"/>
    <w:basedOn w:val="Normln"/>
    <w:link w:val="ZhlavChar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Zpat">
    <w:name w:val="footer"/>
    <w:basedOn w:val="Normln"/>
    <w:link w:val="Zpa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637200"/>
    <w:rPr>
      <w:sz w:val="18"/>
      <w:szCs w:val="24"/>
    </w:rPr>
  </w:style>
  <w:style w:type="character" w:styleId="Znakapoznpodarou">
    <w:name w:val="footnote reference"/>
    <w:basedOn w:val="Standardnpsmoodstavce"/>
    <w:uiPriority w:val="99"/>
    <w:semiHidden/>
    <w:rsid w:val="000D1F49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rsid w:val="000D1F49"/>
    <w:rPr>
      <w:sz w:val="18"/>
      <w:szCs w:val="18"/>
    </w:rPr>
  </w:style>
  <w:style w:type="paragraph" w:styleId="slovanseznam">
    <w:name w:val="List Number"/>
    <w:basedOn w:val="Normln"/>
    <w:uiPriority w:val="99"/>
    <w:semiHidden/>
    <w:rsid w:val="000D1F49"/>
    <w:pPr>
      <w:numPr>
        <w:numId w:val="5"/>
      </w:numPr>
      <w:spacing w:before="120"/>
    </w:pPr>
  </w:style>
  <w:style w:type="character" w:styleId="Hypertextovodkaz">
    <w:name w:val="Hyperlink"/>
    <w:basedOn w:val="Standardnpsmoodstavce"/>
    <w:uiPriority w:val="99"/>
    <w:semiHidden/>
    <w:rsid w:val="000D1F49"/>
    <w:rPr>
      <w:color w:val="BF678E" w:themeColor="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1F4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mezer">
    <w:name w:val="No Spacing"/>
    <w:basedOn w:val="Normln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eznamsodrkami2">
    <w:name w:val="List Bullet 2"/>
    <w:basedOn w:val="Normln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ulkaobrzku">
    <w:name w:val="Tabulka obrázku"/>
    <w:basedOn w:val="Normlntabulka"/>
    <w:uiPriority w:val="99"/>
    <w:rsid w:val="000D1F49"/>
    <w:tblPr/>
    <w:trPr>
      <w:cantSplit/>
    </w:trPr>
  </w:style>
  <w:style w:type="character" w:customStyle="1" w:styleId="Nadpis4Char">
    <w:name w:val="Nadpis 4 Char"/>
    <w:basedOn w:val="Standardnpsmoodstavce"/>
    <w:link w:val="Nadpis4"/>
    <w:uiPriority w:val="9"/>
    <w:semiHidden/>
    <w:rsid w:val="006145D8"/>
    <w:rPr>
      <w:b/>
      <w:sz w:val="25"/>
      <w:szCs w:val="25"/>
    </w:rPr>
  </w:style>
  <w:style w:type="character" w:customStyle="1" w:styleId="Nadpis5Char">
    <w:name w:val="Nadpis 5 Char"/>
    <w:basedOn w:val="Nadpis2Char"/>
    <w:link w:val="Nadpis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"/>
    <w:next w:val="Normln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Obsah3">
    <w:name w:val="toc 3"/>
    <w:basedOn w:val="Normln"/>
    <w:next w:val="Normln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eznamobrzk">
    <w:name w:val="table of figures"/>
    <w:basedOn w:val="Normln"/>
    <w:next w:val="Normln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slovanseznam2">
    <w:name w:val="List Number 2"/>
    <w:basedOn w:val="Normln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Sledovanodkaz">
    <w:name w:val="FollowedHyperlink"/>
    <w:basedOn w:val="Standardnpsmoodstavce"/>
    <w:uiPriority w:val="99"/>
    <w:semiHidden/>
    <w:rsid w:val="000D1F49"/>
    <w:rPr>
      <w:color w:val="731F1C" w:themeColor="followedHyperlink"/>
      <w:u w:val="single"/>
    </w:rPr>
  </w:style>
  <w:style w:type="paragraph" w:styleId="Normlnweb">
    <w:name w:val="Normal (Web)"/>
    <w:basedOn w:val="Normln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zevknihy">
    <w:name w:val="Book Title"/>
    <w:basedOn w:val="Standardnpsmoodstavce"/>
    <w:uiPriority w:val="33"/>
    <w:semiHidden/>
    <w:rsid w:val="000D1F49"/>
    <w:rPr>
      <w:b/>
      <w:bCs/>
      <w:i/>
      <w:iCs/>
      <w:spacing w:val="5"/>
    </w:rPr>
  </w:style>
  <w:style w:type="paragraph" w:styleId="Nadpisobsahu">
    <w:name w:val="TOC Heading"/>
    <w:basedOn w:val="Normln"/>
    <w:next w:val="Normln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makra">
    <w:name w:val="macro"/>
    <w:link w:val="Textmakra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6145D8"/>
    <w:rPr>
      <w:rFonts w:ascii="Consolas" w:hAnsi="Consolas"/>
      <w:sz w:val="20"/>
      <w:szCs w:val="20"/>
    </w:rPr>
  </w:style>
  <w:style w:type="table" w:styleId="Mkatabulky">
    <w:name w:val="Table Grid"/>
    <w:basedOn w:val="Normlntabulka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6145D8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semiHidden/>
    <w:qFormat/>
    <w:rsid w:val="006C67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38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pletal\AppData\Roaming\Microsoft\Templates\Formul&#225;&#345;%20pro%20&#269;lenstv&#237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87F87C-3897-431D-8F33-833CD819C2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Formulář pro členství</Template>
  <TotalTime>0</TotalTime>
  <Pages>1</Pages>
  <Words>129</Words>
  <Characters>763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2023-07-17T08:46:00Z</dcterms:created>
  <dcterms:modified xsi:type="dcterms:W3CDTF">2023-10-18T06:38:00Z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